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3795E" w14:textId="02C2FDB2" w:rsidR="00EA1F38" w:rsidRDefault="00BF0F82" w:rsidP="005552F3">
      <w:pPr>
        <w:pStyle w:val="Titel"/>
      </w:pPr>
      <w:r>
        <w:t>TDR1000/3P</w:t>
      </w:r>
      <w:r>
        <w:tab/>
      </w:r>
    </w:p>
    <w:p w14:paraId="29640881" w14:textId="1C1B24D4" w:rsidR="00601869" w:rsidRPr="00601869" w:rsidRDefault="00601869" w:rsidP="00601869">
      <w:r>
        <w:t xml:space="preserve">SN: </w:t>
      </w:r>
      <w:r w:rsidR="007C7401">
        <w:t>240225324</w:t>
      </w:r>
    </w:p>
    <w:p w14:paraId="7DA7125A" w14:textId="77777777" w:rsidR="005552F3" w:rsidRDefault="005552F3" w:rsidP="005552F3">
      <w:pPr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0EFF5A3A" wp14:editId="63DB2FD2">
                <wp:extent cx="4099560" cy="4772025"/>
                <wp:effectExtent l="0" t="0" r="15240" b="28575"/>
                <wp:docPr id="48116977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9560" cy="47720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D458DE" w14:textId="128B1385" w:rsidR="005552F3" w:rsidRPr="005552F3" w:rsidRDefault="00BF0F82" w:rsidP="005552F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7C7888F0" wp14:editId="05A89863">
                                  <wp:extent cx="3184884" cy="2882900"/>
                                  <wp:effectExtent l="0" t="0" r="0" b="0"/>
                                  <wp:docPr id="1718388714" name="Grafik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18388714" name="Grafik 6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84884" cy="2882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FF5A3A" id="Rechteck 2" o:spid="_x0000_s1026" style="width:322.8pt;height:3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" fillcolor="#e8e8e8 [3214]" strokecolor="black [3213]" strokeweight="1.5pt">
                <v:textbox>
                  <w:txbxContent>
                    <w:p w14:paraId="44D458DE" w14:textId="128B1385" w:rsidR="005552F3" w:rsidRPr="005552F3" w:rsidRDefault="00BF0F82" w:rsidP="005552F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</w:rPr>
                        <w:drawing>
                          <wp:inline distT="0" distB="0" distL="0" distR="0" wp14:anchorId="7C7888F0" wp14:editId="05A89863">
                            <wp:extent cx="3184884" cy="2882900"/>
                            <wp:effectExtent l="0" t="0" r="0" b="0"/>
                            <wp:docPr id="1718388714" name="Grafik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18388714" name="Grafik 6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84884" cy="2882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D781091" w14:textId="77777777" w:rsidR="005552F3" w:rsidRDefault="00D9007F" w:rsidP="005552F3">
      <w:pPr>
        <w:rPr>
          <w:noProof/>
        </w:rPr>
      </w:pPr>
      <w:r>
        <w:rPr>
          <w:noProof/>
        </w:rPr>
        <w:br w:type="column"/>
      </w:r>
      <w:r w:rsidR="005552F3">
        <w:rPr>
          <w:noProof/>
        </w:rPr>
        <w:t>Stückliste</w:t>
      </w:r>
    </w:p>
    <w:tbl>
      <w:tblPr>
        <w:tblStyle w:val="Tabellenraster"/>
        <w:tblW w:w="7025" w:type="dxa"/>
        <w:tblLook w:val="04A0" w:firstRow="1" w:lastRow="0" w:firstColumn="1" w:lastColumn="0" w:noHBand="0" w:noVBand="1"/>
      </w:tblPr>
      <w:tblGrid>
        <w:gridCol w:w="473"/>
        <w:gridCol w:w="4909"/>
        <w:gridCol w:w="1643"/>
      </w:tblGrid>
      <w:tr w:rsidR="00876AA3" w14:paraId="20E50113" w14:textId="77777777" w:rsidTr="009F4C8E">
        <w:tc>
          <w:tcPr>
            <w:tcW w:w="473" w:type="dxa"/>
          </w:tcPr>
          <w:p w14:paraId="5220468B" w14:textId="77777777" w:rsidR="00876AA3" w:rsidRDefault="00876AA3" w:rsidP="005552F3">
            <w:r>
              <w:t>#</w:t>
            </w:r>
          </w:p>
        </w:tc>
        <w:tc>
          <w:tcPr>
            <w:tcW w:w="4909" w:type="dxa"/>
          </w:tcPr>
          <w:p w14:paraId="3B3F215B" w14:textId="77777777" w:rsidR="00876AA3" w:rsidRDefault="00876AA3" w:rsidP="005552F3">
            <w:r>
              <w:t>Bezeichnung</w:t>
            </w:r>
          </w:p>
        </w:tc>
        <w:tc>
          <w:tcPr>
            <w:tcW w:w="1643" w:type="dxa"/>
          </w:tcPr>
          <w:p w14:paraId="7FEF783F" w14:textId="77777777" w:rsidR="00876AA3" w:rsidRDefault="00876AA3" w:rsidP="005552F3"/>
        </w:tc>
      </w:tr>
      <w:tr w:rsidR="00876AA3" w14:paraId="3652DE7B" w14:textId="77777777" w:rsidTr="009F4C8E">
        <w:tc>
          <w:tcPr>
            <w:tcW w:w="473" w:type="dxa"/>
          </w:tcPr>
          <w:p w14:paraId="12B7F60A" w14:textId="0A69376E" w:rsidR="00876AA3" w:rsidRDefault="00BF0F82" w:rsidP="005552F3">
            <w:r>
              <w:t>1</w:t>
            </w:r>
          </w:p>
        </w:tc>
        <w:tc>
          <w:tcPr>
            <w:tcW w:w="4909" w:type="dxa"/>
          </w:tcPr>
          <w:p w14:paraId="3666A69D" w14:textId="7E767E22" w:rsidR="00876AA3" w:rsidRDefault="001458F4" w:rsidP="005552F3">
            <w:r>
              <w:t xml:space="preserve">Messstrippe </w:t>
            </w:r>
            <w:r w:rsidR="007C7401">
              <w:t>Schwarz</w:t>
            </w:r>
          </w:p>
        </w:tc>
        <w:tc>
          <w:tcPr>
            <w:tcW w:w="1643" w:type="dxa"/>
          </w:tcPr>
          <w:p w14:paraId="1B12ABBB" w14:textId="675F6A66" w:rsidR="00876AA3" w:rsidRDefault="007C7401" w:rsidP="005552F3">
            <w:r>
              <w:t>2</w:t>
            </w:r>
          </w:p>
        </w:tc>
      </w:tr>
      <w:tr w:rsidR="00876AA3" w14:paraId="10261753" w14:textId="77777777" w:rsidTr="009F4C8E">
        <w:tc>
          <w:tcPr>
            <w:tcW w:w="473" w:type="dxa"/>
          </w:tcPr>
          <w:p w14:paraId="5918F89B" w14:textId="5565B6EB" w:rsidR="00876AA3" w:rsidRDefault="007C7401" w:rsidP="005552F3">
            <w:r>
              <w:t>2</w:t>
            </w:r>
          </w:p>
        </w:tc>
        <w:tc>
          <w:tcPr>
            <w:tcW w:w="4909" w:type="dxa"/>
          </w:tcPr>
          <w:p w14:paraId="2E062E79" w14:textId="4A85F55D" w:rsidR="00876AA3" w:rsidRDefault="007C7401" w:rsidP="005552F3">
            <w:r>
              <w:t>Ladegerät + 4 mal Reiseadapter</w:t>
            </w:r>
          </w:p>
        </w:tc>
        <w:tc>
          <w:tcPr>
            <w:tcW w:w="1643" w:type="dxa"/>
          </w:tcPr>
          <w:p w14:paraId="3E319B78" w14:textId="29DC4E59" w:rsidR="00876AA3" w:rsidRDefault="001458F4" w:rsidP="005552F3">
            <w:r>
              <w:t>1</w:t>
            </w:r>
          </w:p>
        </w:tc>
      </w:tr>
      <w:tr w:rsidR="00876AA3" w14:paraId="62AAD45E" w14:textId="77777777" w:rsidTr="009F4C8E">
        <w:tc>
          <w:tcPr>
            <w:tcW w:w="473" w:type="dxa"/>
          </w:tcPr>
          <w:p w14:paraId="348DBBD7" w14:textId="7DE6FFB2" w:rsidR="00876AA3" w:rsidRDefault="007C7401" w:rsidP="005552F3">
            <w:r>
              <w:t>3</w:t>
            </w:r>
          </w:p>
        </w:tc>
        <w:tc>
          <w:tcPr>
            <w:tcW w:w="4909" w:type="dxa"/>
          </w:tcPr>
          <w:p w14:paraId="3C6BEB5E" w14:textId="6C5509A5" w:rsidR="00876AA3" w:rsidRDefault="007C7401" w:rsidP="005552F3">
            <w:r>
              <w:t>Messspitzen rot/schwarz kurze Spitze</w:t>
            </w:r>
          </w:p>
        </w:tc>
        <w:tc>
          <w:tcPr>
            <w:tcW w:w="1643" w:type="dxa"/>
          </w:tcPr>
          <w:p w14:paraId="13313AD6" w14:textId="4AC51E5A" w:rsidR="00876AA3" w:rsidRDefault="007C7401" w:rsidP="005552F3">
            <w:r>
              <w:t>1</w:t>
            </w:r>
          </w:p>
        </w:tc>
      </w:tr>
      <w:tr w:rsidR="00876AA3" w14:paraId="31859365" w14:textId="77777777" w:rsidTr="009F4C8E">
        <w:tc>
          <w:tcPr>
            <w:tcW w:w="473" w:type="dxa"/>
          </w:tcPr>
          <w:p w14:paraId="4EA215EE" w14:textId="072A478D" w:rsidR="00876AA3" w:rsidRDefault="007C7401" w:rsidP="005552F3">
            <w:r>
              <w:t>4</w:t>
            </w:r>
          </w:p>
        </w:tc>
        <w:tc>
          <w:tcPr>
            <w:tcW w:w="4909" w:type="dxa"/>
          </w:tcPr>
          <w:p w14:paraId="3B3027FF" w14:textId="21163752" w:rsidR="00876AA3" w:rsidRDefault="007C7401" w:rsidP="005552F3">
            <w:r>
              <w:t>Messspitzen rot/schwarz lange Spitze</w:t>
            </w:r>
          </w:p>
        </w:tc>
        <w:tc>
          <w:tcPr>
            <w:tcW w:w="1643" w:type="dxa"/>
          </w:tcPr>
          <w:p w14:paraId="417B47FD" w14:textId="155FFC60" w:rsidR="00876AA3" w:rsidRDefault="007C7401" w:rsidP="005552F3">
            <w:r>
              <w:t>1</w:t>
            </w:r>
          </w:p>
        </w:tc>
      </w:tr>
      <w:tr w:rsidR="00876AA3" w14:paraId="1DC42233" w14:textId="77777777" w:rsidTr="009F4C8E">
        <w:tc>
          <w:tcPr>
            <w:tcW w:w="473" w:type="dxa"/>
          </w:tcPr>
          <w:p w14:paraId="6C746567" w14:textId="1E61A50D" w:rsidR="00876AA3" w:rsidRDefault="007C7401" w:rsidP="005552F3">
            <w:r>
              <w:t>5</w:t>
            </w:r>
          </w:p>
        </w:tc>
        <w:tc>
          <w:tcPr>
            <w:tcW w:w="4909" w:type="dxa"/>
          </w:tcPr>
          <w:p w14:paraId="486306D8" w14:textId="06705740" w:rsidR="00876AA3" w:rsidRDefault="007C7401" w:rsidP="005552F3">
            <w:r>
              <w:t>Temperatursensor</w:t>
            </w:r>
          </w:p>
        </w:tc>
        <w:tc>
          <w:tcPr>
            <w:tcW w:w="1643" w:type="dxa"/>
          </w:tcPr>
          <w:p w14:paraId="1A0A7200" w14:textId="1ECFE50E" w:rsidR="00876AA3" w:rsidRDefault="007C7401" w:rsidP="005552F3">
            <w:r>
              <w:t>1</w:t>
            </w:r>
          </w:p>
        </w:tc>
      </w:tr>
      <w:tr w:rsidR="00876AA3" w14:paraId="5321758C" w14:textId="77777777" w:rsidTr="009F4C8E">
        <w:tc>
          <w:tcPr>
            <w:tcW w:w="473" w:type="dxa"/>
          </w:tcPr>
          <w:p w14:paraId="0860BAD9" w14:textId="28930368" w:rsidR="00876AA3" w:rsidRDefault="007C7401" w:rsidP="005552F3">
            <w:r>
              <w:t>6</w:t>
            </w:r>
          </w:p>
        </w:tc>
        <w:tc>
          <w:tcPr>
            <w:tcW w:w="4909" w:type="dxa"/>
          </w:tcPr>
          <w:p w14:paraId="01ECD2C7" w14:textId="0F546FEA" w:rsidR="00876AA3" w:rsidRDefault="007C7401" w:rsidP="005552F3">
            <w:r>
              <w:t>Klemme rot</w:t>
            </w:r>
          </w:p>
        </w:tc>
        <w:tc>
          <w:tcPr>
            <w:tcW w:w="1643" w:type="dxa"/>
          </w:tcPr>
          <w:p w14:paraId="755EDBC1" w14:textId="76C21960" w:rsidR="00876AA3" w:rsidRDefault="007C7401" w:rsidP="005552F3">
            <w:r>
              <w:t>1</w:t>
            </w:r>
          </w:p>
        </w:tc>
      </w:tr>
      <w:tr w:rsidR="00876AA3" w14:paraId="1B5749DE" w14:textId="77777777" w:rsidTr="009F4C8E">
        <w:tc>
          <w:tcPr>
            <w:tcW w:w="473" w:type="dxa"/>
          </w:tcPr>
          <w:p w14:paraId="45A76522" w14:textId="3556172F" w:rsidR="00876AA3" w:rsidRDefault="007C7401" w:rsidP="005552F3">
            <w:r>
              <w:t>7</w:t>
            </w:r>
          </w:p>
        </w:tc>
        <w:tc>
          <w:tcPr>
            <w:tcW w:w="4909" w:type="dxa"/>
          </w:tcPr>
          <w:p w14:paraId="41DFAB0F" w14:textId="18F8A0FC" w:rsidR="00876AA3" w:rsidRDefault="007C7401" w:rsidP="005552F3">
            <w:r>
              <w:t>Klemme schwarz</w:t>
            </w:r>
          </w:p>
        </w:tc>
        <w:tc>
          <w:tcPr>
            <w:tcW w:w="1643" w:type="dxa"/>
          </w:tcPr>
          <w:p w14:paraId="3CB232E5" w14:textId="154498D3" w:rsidR="00876AA3" w:rsidRDefault="007C7401" w:rsidP="005552F3">
            <w:r>
              <w:t>1</w:t>
            </w:r>
          </w:p>
        </w:tc>
      </w:tr>
      <w:tr w:rsidR="00876AA3" w14:paraId="1F399840" w14:textId="77777777" w:rsidTr="009F4C8E">
        <w:tc>
          <w:tcPr>
            <w:tcW w:w="473" w:type="dxa"/>
          </w:tcPr>
          <w:p w14:paraId="7EB998D8" w14:textId="03A78FC0" w:rsidR="00876AA3" w:rsidRDefault="007C7401" w:rsidP="005552F3">
            <w:r>
              <w:t>8</w:t>
            </w:r>
          </w:p>
        </w:tc>
        <w:tc>
          <w:tcPr>
            <w:tcW w:w="4909" w:type="dxa"/>
          </w:tcPr>
          <w:p w14:paraId="31299673" w14:textId="77837AE6" w:rsidR="00876AA3" w:rsidRDefault="007C7401" w:rsidP="005552F3">
            <w:r>
              <w:t xml:space="preserve">Adapter </w:t>
            </w:r>
            <w:proofErr w:type="spellStart"/>
            <w:r>
              <w:t>Termperatursensor</w:t>
            </w:r>
            <w:proofErr w:type="spellEnd"/>
          </w:p>
        </w:tc>
        <w:tc>
          <w:tcPr>
            <w:tcW w:w="1643" w:type="dxa"/>
          </w:tcPr>
          <w:p w14:paraId="237D768C" w14:textId="0A0ECC75" w:rsidR="00876AA3" w:rsidRDefault="007C7401" w:rsidP="005552F3">
            <w:r>
              <w:t>1</w:t>
            </w:r>
          </w:p>
        </w:tc>
      </w:tr>
      <w:tr w:rsidR="00876AA3" w14:paraId="296C3E95" w14:textId="77777777" w:rsidTr="009F4C8E">
        <w:tc>
          <w:tcPr>
            <w:tcW w:w="473" w:type="dxa"/>
          </w:tcPr>
          <w:p w14:paraId="7F929C59" w14:textId="77777777" w:rsidR="00876AA3" w:rsidRDefault="00876AA3" w:rsidP="005552F3"/>
        </w:tc>
        <w:tc>
          <w:tcPr>
            <w:tcW w:w="4909" w:type="dxa"/>
          </w:tcPr>
          <w:p w14:paraId="3684FF03" w14:textId="77777777" w:rsidR="00876AA3" w:rsidRDefault="00876AA3" w:rsidP="005552F3"/>
        </w:tc>
        <w:tc>
          <w:tcPr>
            <w:tcW w:w="1643" w:type="dxa"/>
          </w:tcPr>
          <w:p w14:paraId="2737F986" w14:textId="77777777" w:rsidR="00876AA3" w:rsidRDefault="00876AA3" w:rsidP="005552F3"/>
        </w:tc>
      </w:tr>
      <w:tr w:rsidR="00876AA3" w14:paraId="753D505D" w14:textId="77777777" w:rsidTr="009F4C8E">
        <w:tc>
          <w:tcPr>
            <w:tcW w:w="473" w:type="dxa"/>
          </w:tcPr>
          <w:p w14:paraId="38A996BF" w14:textId="77777777" w:rsidR="00876AA3" w:rsidRDefault="00876AA3" w:rsidP="005552F3"/>
        </w:tc>
        <w:tc>
          <w:tcPr>
            <w:tcW w:w="4909" w:type="dxa"/>
          </w:tcPr>
          <w:p w14:paraId="5D08F534" w14:textId="77777777" w:rsidR="00876AA3" w:rsidRDefault="00876AA3" w:rsidP="005552F3"/>
        </w:tc>
        <w:tc>
          <w:tcPr>
            <w:tcW w:w="1643" w:type="dxa"/>
          </w:tcPr>
          <w:p w14:paraId="3BB3A13C" w14:textId="77777777" w:rsidR="00876AA3" w:rsidRDefault="00876AA3" w:rsidP="005552F3"/>
        </w:tc>
      </w:tr>
      <w:tr w:rsidR="00876AA3" w14:paraId="26CA72A2" w14:textId="77777777" w:rsidTr="009F4C8E">
        <w:tc>
          <w:tcPr>
            <w:tcW w:w="473" w:type="dxa"/>
          </w:tcPr>
          <w:p w14:paraId="4C40EA42" w14:textId="77777777" w:rsidR="00876AA3" w:rsidRDefault="00876AA3" w:rsidP="005552F3"/>
        </w:tc>
        <w:tc>
          <w:tcPr>
            <w:tcW w:w="4909" w:type="dxa"/>
          </w:tcPr>
          <w:p w14:paraId="7167C429" w14:textId="77777777" w:rsidR="00876AA3" w:rsidRDefault="00876AA3" w:rsidP="005552F3"/>
        </w:tc>
        <w:tc>
          <w:tcPr>
            <w:tcW w:w="1643" w:type="dxa"/>
          </w:tcPr>
          <w:p w14:paraId="34DD3F19" w14:textId="77777777" w:rsidR="00876AA3" w:rsidRDefault="00876AA3" w:rsidP="005552F3"/>
        </w:tc>
      </w:tr>
      <w:tr w:rsidR="00876AA3" w14:paraId="21171C9E" w14:textId="77777777" w:rsidTr="009F4C8E">
        <w:tc>
          <w:tcPr>
            <w:tcW w:w="473" w:type="dxa"/>
          </w:tcPr>
          <w:p w14:paraId="3F9C6E71" w14:textId="77777777" w:rsidR="00876AA3" w:rsidRDefault="00876AA3" w:rsidP="005552F3"/>
        </w:tc>
        <w:tc>
          <w:tcPr>
            <w:tcW w:w="4909" w:type="dxa"/>
          </w:tcPr>
          <w:p w14:paraId="6F45CABA" w14:textId="77777777" w:rsidR="00876AA3" w:rsidRDefault="00876AA3" w:rsidP="005552F3"/>
        </w:tc>
        <w:tc>
          <w:tcPr>
            <w:tcW w:w="1643" w:type="dxa"/>
          </w:tcPr>
          <w:p w14:paraId="637F2E11" w14:textId="77777777" w:rsidR="00876AA3" w:rsidRDefault="00876AA3" w:rsidP="005552F3"/>
        </w:tc>
      </w:tr>
      <w:tr w:rsidR="00876AA3" w14:paraId="07FE84EB" w14:textId="77777777" w:rsidTr="009F4C8E">
        <w:tc>
          <w:tcPr>
            <w:tcW w:w="473" w:type="dxa"/>
          </w:tcPr>
          <w:p w14:paraId="0EB19618" w14:textId="77777777" w:rsidR="00876AA3" w:rsidRDefault="00876AA3" w:rsidP="005552F3"/>
        </w:tc>
        <w:tc>
          <w:tcPr>
            <w:tcW w:w="4909" w:type="dxa"/>
          </w:tcPr>
          <w:p w14:paraId="4DD7CF24" w14:textId="77777777" w:rsidR="00876AA3" w:rsidRDefault="00876AA3" w:rsidP="005552F3"/>
        </w:tc>
        <w:tc>
          <w:tcPr>
            <w:tcW w:w="1643" w:type="dxa"/>
          </w:tcPr>
          <w:p w14:paraId="6B32694C" w14:textId="77777777" w:rsidR="00876AA3" w:rsidRDefault="00876AA3" w:rsidP="005552F3"/>
        </w:tc>
      </w:tr>
      <w:tr w:rsidR="00876AA3" w14:paraId="3CCE4187" w14:textId="77777777" w:rsidTr="009F4C8E">
        <w:tc>
          <w:tcPr>
            <w:tcW w:w="473" w:type="dxa"/>
          </w:tcPr>
          <w:p w14:paraId="4A3DEC09" w14:textId="77777777" w:rsidR="00876AA3" w:rsidRDefault="00876AA3" w:rsidP="005552F3"/>
        </w:tc>
        <w:tc>
          <w:tcPr>
            <w:tcW w:w="4909" w:type="dxa"/>
          </w:tcPr>
          <w:p w14:paraId="4494E5BE" w14:textId="77777777" w:rsidR="00876AA3" w:rsidRDefault="00876AA3" w:rsidP="005552F3"/>
        </w:tc>
        <w:tc>
          <w:tcPr>
            <w:tcW w:w="1643" w:type="dxa"/>
          </w:tcPr>
          <w:p w14:paraId="1F3E8703" w14:textId="77777777" w:rsidR="00876AA3" w:rsidRDefault="00876AA3" w:rsidP="005552F3"/>
        </w:tc>
      </w:tr>
      <w:tr w:rsidR="00876AA3" w14:paraId="510F4EAC" w14:textId="77777777" w:rsidTr="009F4C8E">
        <w:tc>
          <w:tcPr>
            <w:tcW w:w="473" w:type="dxa"/>
          </w:tcPr>
          <w:p w14:paraId="4FB49DCD" w14:textId="77777777" w:rsidR="00876AA3" w:rsidRDefault="00876AA3" w:rsidP="005552F3"/>
        </w:tc>
        <w:tc>
          <w:tcPr>
            <w:tcW w:w="4909" w:type="dxa"/>
          </w:tcPr>
          <w:p w14:paraId="5F169F6E" w14:textId="77777777" w:rsidR="00876AA3" w:rsidRDefault="00876AA3" w:rsidP="005552F3"/>
        </w:tc>
        <w:tc>
          <w:tcPr>
            <w:tcW w:w="1643" w:type="dxa"/>
          </w:tcPr>
          <w:p w14:paraId="01EF36A0" w14:textId="77777777" w:rsidR="00876AA3" w:rsidRDefault="00876AA3" w:rsidP="005552F3"/>
        </w:tc>
      </w:tr>
      <w:tr w:rsidR="00876AA3" w14:paraId="73AF77FC" w14:textId="77777777" w:rsidTr="009F4C8E">
        <w:tc>
          <w:tcPr>
            <w:tcW w:w="473" w:type="dxa"/>
          </w:tcPr>
          <w:p w14:paraId="5349FF51" w14:textId="77777777" w:rsidR="00876AA3" w:rsidRDefault="00876AA3" w:rsidP="005552F3"/>
        </w:tc>
        <w:tc>
          <w:tcPr>
            <w:tcW w:w="4909" w:type="dxa"/>
          </w:tcPr>
          <w:p w14:paraId="58D4A74F" w14:textId="77777777" w:rsidR="00876AA3" w:rsidRDefault="00876AA3" w:rsidP="005552F3"/>
        </w:tc>
        <w:tc>
          <w:tcPr>
            <w:tcW w:w="1643" w:type="dxa"/>
          </w:tcPr>
          <w:p w14:paraId="71235637" w14:textId="77777777" w:rsidR="00876AA3" w:rsidRDefault="00876AA3" w:rsidP="005552F3"/>
        </w:tc>
      </w:tr>
      <w:tr w:rsidR="00876AA3" w14:paraId="31533780" w14:textId="77777777" w:rsidTr="009F4C8E">
        <w:tc>
          <w:tcPr>
            <w:tcW w:w="473" w:type="dxa"/>
          </w:tcPr>
          <w:p w14:paraId="2D9AF011" w14:textId="77777777" w:rsidR="00876AA3" w:rsidRDefault="00876AA3" w:rsidP="005552F3"/>
        </w:tc>
        <w:tc>
          <w:tcPr>
            <w:tcW w:w="4909" w:type="dxa"/>
          </w:tcPr>
          <w:p w14:paraId="2BF876D9" w14:textId="77777777" w:rsidR="00876AA3" w:rsidRDefault="00876AA3" w:rsidP="005552F3"/>
        </w:tc>
        <w:tc>
          <w:tcPr>
            <w:tcW w:w="1643" w:type="dxa"/>
          </w:tcPr>
          <w:p w14:paraId="75F41EEC" w14:textId="77777777" w:rsidR="00876AA3" w:rsidRDefault="00876AA3" w:rsidP="005552F3"/>
        </w:tc>
      </w:tr>
    </w:tbl>
    <w:p w14:paraId="6084F567" w14:textId="77777777" w:rsidR="005552F3" w:rsidRPr="005552F3" w:rsidRDefault="005552F3" w:rsidP="005552F3"/>
    <w:sectPr w:rsidR="005552F3" w:rsidRPr="005552F3" w:rsidSect="004A5E29">
      <w:footerReference w:type="default" r:id="rId7"/>
      <w:pgSz w:w="16838" w:h="11906" w:orient="landscape"/>
      <w:pgMar w:top="1417" w:right="1417" w:bottom="1417" w:left="1134" w:header="708" w:footer="708" w:gutter="0"/>
      <w:cols w:num="2" w:space="17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F4322" w14:textId="77777777" w:rsidR="008F0253" w:rsidRDefault="008F0253" w:rsidP="007728A5">
      <w:pPr>
        <w:spacing w:after="0" w:line="240" w:lineRule="auto"/>
      </w:pPr>
      <w:r>
        <w:separator/>
      </w:r>
    </w:p>
  </w:endnote>
  <w:endnote w:type="continuationSeparator" w:id="0">
    <w:p w14:paraId="58C99155" w14:textId="77777777" w:rsidR="008F0253" w:rsidRDefault="008F0253" w:rsidP="00772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69360" w14:textId="77777777" w:rsidR="007728A5" w:rsidRDefault="007728A5" w:rsidP="007728A5">
    <w:pPr>
      <w:pStyle w:val="Fuzeile"/>
      <w:jc w:val="right"/>
    </w:pPr>
    <w:r>
      <w:rPr>
        <w:noProof/>
      </w:rPr>
      <w:drawing>
        <wp:inline distT="0" distB="0" distL="0" distR="0" wp14:anchorId="52F73618" wp14:editId="70E308D6">
          <wp:extent cx="2531745" cy="525145"/>
          <wp:effectExtent l="0" t="0" r="1905" b="8255"/>
          <wp:docPr id="1324932862" name="Grafik 0" descr="Megger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Megger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174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8D302" w14:textId="77777777" w:rsidR="008F0253" w:rsidRDefault="008F0253" w:rsidP="007728A5">
      <w:pPr>
        <w:spacing w:after="0" w:line="240" w:lineRule="auto"/>
      </w:pPr>
      <w:r>
        <w:separator/>
      </w:r>
    </w:p>
  </w:footnote>
  <w:footnote w:type="continuationSeparator" w:id="0">
    <w:p w14:paraId="3E52F400" w14:textId="77777777" w:rsidR="008F0253" w:rsidRDefault="008F0253" w:rsidP="007728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F78"/>
    <w:rsid w:val="000C7889"/>
    <w:rsid w:val="00112620"/>
    <w:rsid w:val="001458F4"/>
    <w:rsid w:val="00153B56"/>
    <w:rsid w:val="001828F8"/>
    <w:rsid w:val="00191992"/>
    <w:rsid w:val="001D1D68"/>
    <w:rsid w:val="001E3B1A"/>
    <w:rsid w:val="004051B5"/>
    <w:rsid w:val="004160DA"/>
    <w:rsid w:val="004A5E29"/>
    <w:rsid w:val="004E4FE1"/>
    <w:rsid w:val="00546193"/>
    <w:rsid w:val="005552F3"/>
    <w:rsid w:val="00575B17"/>
    <w:rsid w:val="00601869"/>
    <w:rsid w:val="00625104"/>
    <w:rsid w:val="00667DA2"/>
    <w:rsid w:val="00681F78"/>
    <w:rsid w:val="0071494C"/>
    <w:rsid w:val="00745CC6"/>
    <w:rsid w:val="007728A5"/>
    <w:rsid w:val="007C7401"/>
    <w:rsid w:val="00826488"/>
    <w:rsid w:val="00876AA3"/>
    <w:rsid w:val="008842E0"/>
    <w:rsid w:val="008F0253"/>
    <w:rsid w:val="009F4C8E"/>
    <w:rsid w:val="00A01415"/>
    <w:rsid w:val="00A419AE"/>
    <w:rsid w:val="00A828F0"/>
    <w:rsid w:val="00A91EC5"/>
    <w:rsid w:val="00AB53A8"/>
    <w:rsid w:val="00B34321"/>
    <w:rsid w:val="00B95492"/>
    <w:rsid w:val="00BC2ADC"/>
    <w:rsid w:val="00BF0F82"/>
    <w:rsid w:val="00C46D49"/>
    <w:rsid w:val="00C57EF5"/>
    <w:rsid w:val="00D9007F"/>
    <w:rsid w:val="00E03DDC"/>
    <w:rsid w:val="00E436FC"/>
    <w:rsid w:val="00EA02D8"/>
    <w:rsid w:val="00EA1F38"/>
    <w:rsid w:val="00EB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72D30"/>
  <w15:chartTrackingRefBased/>
  <w15:docId w15:val="{02B13ABC-35A8-4F9B-9B64-460FAC92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55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55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552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55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552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55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55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55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55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552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52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552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552F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552F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552F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552F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552F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552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55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55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5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5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55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552F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552F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552F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552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552F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552F3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555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72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728A5"/>
  </w:style>
  <w:style w:type="paragraph" w:styleId="Fuzeile">
    <w:name w:val="footer"/>
    <w:basedOn w:val="Standard"/>
    <w:link w:val="FuzeileZchn"/>
    <w:uiPriority w:val="99"/>
    <w:unhideWhenUsed/>
    <w:rsid w:val="00772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72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naup\Downloads\00_Vorlage_Ger&#228;test&#252;cklist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00_Vorlage_Gerätestückliste</Template>
  <TotalTime>0</TotalTime>
  <Pages>1</Pages>
  <Words>41</Words>
  <Characters>286</Characters>
  <Application>Microsoft Office Word</Application>
  <DocSecurity>0</DocSecurity>
  <Lines>286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Knaup</dc:creator>
  <cp:keywords/>
  <dc:description/>
  <cp:lastModifiedBy>Andreas Knaup</cp:lastModifiedBy>
  <cp:revision>3</cp:revision>
  <dcterms:created xsi:type="dcterms:W3CDTF">2026-08-06T07:40:00Z</dcterms:created>
  <dcterms:modified xsi:type="dcterms:W3CDTF">2026-08-06T07:54:00Z</dcterms:modified>
</cp:coreProperties>
</file>